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610CE" w14:textId="77777777" w:rsidR="009E3F36" w:rsidRDefault="009E3F36" w:rsidP="00607811">
      <w:pPr>
        <w:jc w:val="center"/>
        <w:rPr>
          <w:rFonts w:ascii="Corbel" w:eastAsiaTheme="majorEastAsia" w:hAnsi="Corbel" w:cstheme="majorBidi"/>
          <w:noProof/>
          <w:color w:val="0D5672"/>
          <w:spacing w:val="-7"/>
          <w:sz w:val="56"/>
          <w:szCs w:val="56"/>
          <w:lang w:val="es-ES"/>
        </w:rPr>
      </w:pPr>
    </w:p>
    <w:p w14:paraId="7D72240E" w14:textId="6C9FB52B" w:rsidR="00607811" w:rsidRDefault="00157D4D" w:rsidP="00607811">
      <w:pPr>
        <w:jc w:val="center"/>
        <w:rPr>
          <w:rFonts w:ascii="Corbel" w:eastAsiaTheme="majorEastAsia" w:hAnsi="Corbel" w:cstheme="majorBidi"/>
          <w:noProof/>
          <w:color w:val="0D5672"/>
          <w:spacing w:val="-7"/>
          <w:sz w:val="56"/>
          <w:szCs w:val="56"/>
          <w:lang w:val="es-ES"/>
        </w:rPr>
      </w:pPr>
      <w:r w:rsidRPr="00607811">
        <w:rPr>
          <w:rFonts w:ascii="Corbel" w:eastAsiaTheme="majorEastAsia" w:hAnsi="Corbel" w:cstheme="majorBidi"/>
          <w:noProof/>
          <w:color w:val="0D5672"/>
          <w:spacing w:val="-7"/>
          <w:sz w:val="56"/>
          <w:szCs w:val="56"/>
          <w:lang w:val="es-ES"/>
        </w:rPr>
        <w:t>DEFINIENDO EL PROBLEMA</w:t>
      </w:r>
    </w:p>
    <w:p w14:paraId="672A6659" w14:textId="77777777" w:rsidR="00607811" w:rsidRDefault="00607811" w:rsidP="00607811">
      <w:pPr>
        <w:rPr>
          <w:lang w:val="es-ES"/>
        </w:rPr>
      </w:pPr>
    </w:p>
    <w:p w14:paraId="0A37501D" w14:textId="77777777" w:rsidR="00607811" w:rsidRPr="00157D4D" w:rsidRDefault="00607811" w:rsidP="58DA1804">
      <w:pPr>
        <w:rPr>
          <w:rFonts w:asciiTheme="majorHAnsi" w:hAnsiTheme="majorHAnsi"/>
          <w:color w:val="002060"/>
          <w:sz w:val="22"/>
          <w:szCs w:val="22"/>
          <w:lang w:val="es-ES"/>
        </w:rPr>
      </w:pPr>
    </w:p>
    <w:p w14:paraId="5EDC5C56" w14:textId="3F11B963" w:rsidR="00607811" w:rsidRPr="00157D4D" w:rsidRDefault="5FB4D726" w:rsidP="5FB4D726">
      <w:pPr>
        <w:pStyle w:val="Cuerpo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color w:val="002060"/>
        </w:rPr>
      </w:pPr>
      <w:r w:rsidRPr="5FB4D726">
        <w:rPr>
          <w:rFonts w:asciiTheme="majorHAnsi" w:eastAsia="Calibri" w:hAnsiTheme="majorHAnsi" w:cs="Arial"/>
          <w:color w:val="002060"/>
        </w:rPr>
        <w:t xml:space="preserve">Escriba cuál es la situación problemática que quiere solucionar en forma de una ruptura: </w:t>
      </w:r>
    </w:p>
    <w:p w14:paraId="403F304C" w14:textId="6010FB92" w:rsidR="5FB4D726" w:rsidRDefault="5FB4D726" w:rsidP="5FB4D726">
      <w:pPr>
        <w:pStyle w:val="Cuerpo"/>
        <w:spacing w:after="200" w:line="276" w:lineRule="auto"/>
        <w:rPr>
          <w:rFonts w:asciiTheme="majorHAnsi" w:eastAsia="Calibri" w:hAnsiTheme="majorHAnsi" w:cs="Arial"/>
          <w:color w:val="002060"/>
        </w:rPr>
      </w:pPr>
    </w:p>
    <w:p w14:paraId="309CDB7F" w14:textId="77777777" w:rsidR="00607811" w:rsidRPr="00157D4D" w:rsidRDefault="5FB4D726" w:rsidP="58DA1804">
      <w:pPr>
        <w:pStyle w:val="Cuerpo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color w:val="002060"/>
        </w:rPr>
      </w:pPr>
      <w:r w:rsidRPr="5FB4D726">
        <w:rPr>
          <w:rFonts w:asciiTheme="majorHAnsi" w:eastAsia="Calibri" w:hAnsiTheme="majorHAnsi" w:cs="Arial"/>
          <w:color w:val="002060"/>
        </w:rPr>
        <w:t xml:space="preserve">Pruebe si su definición es clara con la prueba más ácida, cuéntele la situación problemática a un niño de 10 años, una persona de la tercera edad y luego pídales que ellos le describan en sus palabras qué entendieron. </w:t>
      </w:r>
    </w:p>
    <w:p w14:paraId="2423D400" w14:textId="77777777" w:rsidR="00607811" w:rsidRPr="00157D4D" w:rsidRDefault="58DA1804" w:rsidP="58DA1804">
      <w:pPr>
        <w:pStyle w:val="Cuerpo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color w:val="002060"/>
        </w:rPr>
      </w:pPr>
      <w:r w:rsidRPr="58DA1804">
        <w:rPr>
          <w:rFonts w:asciiTheme="majorHAnsi" w:eastAsia="Calibri" w:hAnsiTheme="majorHAnsi" w:cs="Arial"/>
          <w:color w:val="002060"/>
        </w:rPr>
        <w:t>¿Cómo describe la situación problemática el niño?</w:t>
      </w:r>
    </w:p>
    <w:p w14:paraId="0C23B8FB" w14:textId="77777777" w:rsidR="00607811" w:rsidRPr="00157D4D" w:rsidRDefault="00607811" w:rsidP="58DA180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color w:val="002060"/>
        </w:rPr>
      </w:pPr>
      <w:r w:rsidRPr="00157D4D">
        <w:rPr>
          <w:rFonts w:asciiTheme="majorHAnsi" w:eastAsia="Calibri" w:hAnsiTheme="majorHAnsi" w:cs="Arial"/>
          <w:u w:color="FFFFFF"/>
        </w:rPr>
        <w:tab/>
      </w:r>
      <w:r w:rsidRPr="58DA1804">
        <w:rPr>
          <w:rFonts w:asciiTheme="majorHAnsi" w:eastAsia="Calibri" w:hAnsiTheme="majorHAnsi" w:cs="Arial"/>
          <w:color w:val="002060"/>
        </w:rPr>
        <w:t>__________________________________________________________</w:t>
      </w:r>
    </w:p>
    <w:p w14:paraId="73C75EC9" w14:textId="77777777" w:rsidR="00607811" w:rsidRPr="00157D4D" w:rsidRDefault="58DA1804" w:rsidP="58DA1804">
      <w:pPr>
        <w:pStyle w:val="Cuerpo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color w:val="002060"/>
        </w:rPr>
      </w:pPr>
      <w:r w:rsidRPr="58DA1804">
        <w:rPr>
          <w:rFonts w:asciiTheme="majorHAnsi" w:eastAsia="Calibri" w:hAnsiTheme="majorHAnsi" w:cs="Arial"/>
          <w:color w:val="002060"/>
        </w:rPr>
        <w:t>¿Cómo describe la situación problemática la persona de la tercera edad?</w:t>
      </w:r>
    </w:p>
    <w:p w14:paraId="64AC14B0" w14:textId="77777777" w:rsidR="00607811" w:rsidRPr="00157D4D" w:rsidRDefault="00607811" w:rsidP="58DA180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color w:val="002060"/>
        </w:rPr>
      </w:pPr>
      <w:r w:rsidRPr="00157D4D">
        <w:rPr>
          <w:rFonts w:asciiTheme="majorHAnsi" w:eastAsia="Calibri" w:hAnsiTheme="majorHAnsi" w:cs="Arial"/>
          <w:u w:color="FFFFFF"/>
        </w:rPr>
        <w:tab/>
      </w:r>
      <w:r w:rsidRPr="58DA1804">
        <w:rPr>
          <w:rFonts w:asciiTheme="majorHAnsi" w:eastAsia="Calibri" w:hAnsiTheme="majorHAnsi" w:cs="Arial"/>
          <w:color w:val="002060"/>
        </w:rPr>
        <w:t>__________________________________________________________</w:t>
      </w:r>
    </w:p>
    <w:p w14:paraId="5679CC1B" w14:textId="77777777" w:rsidR="00607811" w:rsidRPr="00157D4D" w:rsidRDefault="58DA1804" w:rsidP="58DA1804">
      <w:pPr>
        <w:pStyle w:val="Cuerpo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color w:val="002060"/>
        </w:rPr>
      </w:pPr>
      <w:r w:rsidRPr="58DA1804">
        <w:rPr>
          <w:rFonts w:asciiTheme="majorHAnsi" w:eastAsia="Calibri" w:hAnsiTheme="majorHAnsi" w:cs="Arial"/>
          <w:color w:val="002060"/>
        </w:rPr>
        <w:t>¿Entendieron estos validadores su situación problemática?</w:t>
      </w:r>
    </w:p>
    <w:p w14:paraId="4B271F75" w14:textId="77777777" w:rsidR="00607811" w:rsidRPr="00157D4D" w:rsidRDefault="58DA1804" w:rsidP="58DA180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ind w:left="360"/>
        <w:rPr>
          <w:rFonts w:asciiTheme="majorHAnsi" w:eastAsia="Calibri" w:hAnsiTheme="majorHAnsi" w:cs="Arial"/>
          <w:b/>
          <w:bCs/>
          <w:color w:val="002060"/>
        </w:rPr>
      </w:pPr>
      <w:r w:rsidRPr="58DA1804">
        <w:rPr>
          <w:rFonts w:asciiTheme="majorHAnsi" w:eastAsia="Calibri" w:hAnsiTheme="majorHAnsi" w:cs="Arial"/>
          <w:color w:val="002060"/>
        </w:rPr>
        <w:t>Sí __</w:t>
      </w:r>
      <w:proofErr w:type="gramStart"/>
      <w:r w:rsidRPr="58DA1804">
        <w:rPr>
          <w:rFonts w:asciiTheme="majorHAnsi" w:eastAsia="Calibri" w:hAnsiTheme="majorHAnsi" w:cs="Arial"/>
          <w:color w:val="002060"/>
        </w:rPr>
        <w:t>_  No</w:t>
      </w:r>
      <w:proofErr w:type="gramEnd"/>
      <w:r w:rsidRPr="58DA1804">
        <w:rPr>
          <w:rFonts w:asciiTheme="majorHAnsi" w:eastAsia="Calibri" w:hAnsiTheme="majorHAnsi" w:cs="Arial"/>
          <w:color w:val="002060"/>
        </w:rPr>
        <w:t>___</w:t>
      </w:r>
    </w:p>
    <w:p w14:paraId="5DAB6C7B" w14:textId="77777777" w:rsidR="00607811" w:rsidRPr="00157D4D" w:rsidRDefault="00607811" w:rsidP="00607811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u w:color="FFFFFF"/>
        </w:rPr>
      </w:pPr>
    </w:p>
    <w:p w14:paraId="62DA677A" w14:textId="77777777" w:rsidR="00607811" w:rsidRPr="00157D4D" w:rsidRDefault="00607811" w:rsidP="00607811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both"/>
        <w:rPr>
          <w:rFonts w:asciiTheme="majorHAnsi" w:eastAsia="Calibri" w:hAnsiTheme="majorHAnsi" w:cs="Arial"/>
          <w:u w:color="FFFFFF"/>
        </w:rPr>
      </w:pPr>
      <w:r w:rsidRPr="00157D4D">
        <w:rPr>
          <w:rFonts w:asciiTheme="majorHAnsi" w:eastAsia="Calibri" w:hAnsiTheme="majorHAnsi" w:cs="Arial"/>
          <w:u w:color="FFFFFF"/>
        </w:rPr>
        <w:t xml:space="preserve">En el caso de que estos validadores NO hayan entendido el problema y que la descripción que le dieron no tiene nada que ver con la definición que usted creó, vuelva a redactar la situación problemática y valídela de nuevo. </w:t>
      </w:r>
    </w:p>
    <w:p w14:paraId="56E51DE6" w14:textId="77777777" w:rsidR="00607811" w:rsidRPr="00157D4D" w:rsidRDefault="00607811" w:rsidP="00607811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both"/>
        <w:rPr>
          <w:rFonts w:asciiTheme="majorHAnsi" w:eastAsia="Calibri" w:hAnsiTheme="majorHAnsi" w:cs="Arial"/>
          <w:u w:color="FFFFFF"/>
        </w:rPr>
      </w:pPr>
      <w:r w:rsidRPr="00157D4D">
        <w:rPr>
          <w:rFonts w:asciiTheme="majorHAnsi" w:eastAsia="Calibri" w:hAnsiTheme="majorHAnsi" w:cs="Arial"/>
          <w:u w:color="FFFFFF"/>
        </w:rPr>
        <w:t xml:space="preserve">Haga este proceso cuántas veces sean necesarias, recuerde que esta definición son los cimientos de su idea de negocio y sin unos buenos cimientos más temprano que tarde todo lo que construya sobre estos se caerá de forma estrepitosa. </w:t>
      </w:r>
    </w:p>
    <w:p w14:paraId="039440E2" w14:textId="77777777" w:rsidR="00607811" w:rsidRPr="00157D4D" w:rsidRDefault="00607811" w:rsidP="00607811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rPr>
          <w:rFonts w:asciiTheme="majorHAnsi" w:eastAsia="Calibri" w:hAnsiTheme="majorHAnsi" w:cs="Arial"/>
          <w:b/>
          <w:bCs/>
          <w:u w:color="000000"/>
        </w:rPr>
      </w:pPr>
      <w:r w:rsidRPr="00157D4D">
        <w:rPr>
          <w:rFonts w:asciiTheme="majorHAnsi" w:eastAsia="Calibri" w:hAnsiTheme="majorHAnsi" w:cs="Arial"/>
          <w:u w:color="FFFFFF"/>
        </w:rPr>
        <w:t xml:space="preserve">Si los dos validadores entendieron su situación problemática ¡Felicitaciones! es momento de pasar al siguiente paso. </w:t>
      </w:r>
    </w:p>
    <w:p w14:paraId="02EB378F" w14:textId="77777777" w:rsidR="00607811" w:rsidRPr="00157D4D" w:rsidRDefault="00607811" w:rsidP="00607811">
      <w:pPr>
        <w:rPr>
          <w:rFonts w:asciiTheme="majorHAnsi" w:hAnsiTheme="majorHAnsi"/>
          <w:sz w:val="22"/>
          <w:szCs w:val="22"/>
          <w:lang w:val="es-ES"/>
        </w:rPr>
      </w:pPr>
    </w:p>
    <w:sectPr w:rsidR="00607811" w:rsidRPr="00157D4D">
      <w:head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9BBE3" w14:textId="77777777" w:rsidR="001942D1" w:rsidRDefault="001942D1">
      <w:pPr>
        <w:spacing w:after="0"/>
      </w:pPr>
      <w:r>
        <w:separator/>
      </w:r>
    </w:p>
  </w:endnote>
  <w:endnote w:type="continuationSeparator" w:id="0">
    <w:p w14:paraId="41C8F396" w14:textId="77777777" w:rsidR="001942D1" w:rsidRDefault="001942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3D3EC" w14:textId="77777777" w:rsidR="001942D1" w:rsidRDefault="001942D1">
      <w:pPr>
        <w:spacing w:after="0"/>
      </w:pPr>
      <w:r>
        <w:separator/>
      </w:r>
    </w:p>
  </w:footnote>
  <w:footnote w:type="continuationSeparator" w:id="0">
    <w:p w14:paraId="0D0B940D" w14:textId="77777777" w:rsidR="001942D1" w:rsidRDefault="001942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5A809" w14:textId="77777777" w:rsidR="00327D6D" w:rsidRDefault="00327D6D" w:rsidP="00327D6D">
    <w:pPr>
      <w:pStyle w:val="Encabezado"/>
      <w:jc w:val="center"/>
    </w:pPr>
    <w:r w:rsidRPr="007343C4">
      <w:rPr>
        <w:highlight w:val="cyan"/>
        <w:lang w:val="es-CO"/>
      </w:rPr>
      <w:object w:dxaOrig="12496" w:dyaOrig="4771" w14:anchorId="35C3EC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82.55pt;height:116.05pt">
          <v:imagedata r:id="rId1" o:title="" croptop="9961f" cropbottom="8541f" cropleft="11072f" cropright="10950f"/>
        </v:shape>
        <o:OLEObject Type="Embed" ProgID="Acrobat.Document.DC" ShapeID="_x0000_i1025" DrawAspect="Content" ObjectID="_173850128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B7B67"/>
    <w:multiLevelType w:val="multilevel"/>
    <w:tmpl w:val="459E547E"/>
    <w:lvl w:ilvl="0">
      <w:start w:val="1"/>
      <w:numFmt w:val="decimal"/>
      <w:lvlText w:val="%1."/>
      <w:lvlJc w:val="left"/>
      <w:rPr>
        <w:rFonts w:ascii="Verdana" w:eastAsia="Calibri" w:hAnsi="Verdana" w:cs="Calibri"/>
        <w:position w:val="0"/>
        <w:u w:color="000000"/>
        <w:lang w:val="es-ES_tradnl"/>
      </w:rPr>
    </w:lvl>
    <w:lvl w:ilvl="1">
      <w:start w:val="1"/>
      <w:numFmt w:val="decimal"/>
      <w:lvlText w:val="%2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2">
      <w:start w:val="1"/>
      <w:numFmt w:val="decimal"/>
      <w:lvlText w:val="%3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3">
      <w:start w:val="1"/>
      <w:numFmt w:val="decimal"/>
      <w:lvlText w:val="%4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4">
      <w:start w:val="1"/>
      <w:numFmt w:val="decimal"/>
      <w:lvlText w:val="%5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5">
      <w:start w:val="1"/>
      <w:numFmt w:val="decimal"/>
      <w:lvlText w:val="%6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6">
      <w:start w:val="1"/>
      <w:numFmt w:val="decimal"/>
      <w:lvlText w:val="%7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7">
      <w:start w:val="1"/>
      <w:numFmt w:val="decimal"/>
      <w:lvlText w:val="%8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  <w:lvl w:ilvl="8">
      <w:start w:val="1"/>
      <w:numFmt w:val="decimal"/>
      <w:lvlText w:val="%9."/>
      <w:lvlJc w:val="left"/>
      <w:rPr>
        <w:rFonts w:ascii="Trebuchet MS" w:eastAsia="Trebuchet MS" w:hAnsi="Trebuchet MS" w:cs="Trebuchet MS"/>
        <w:position w:val="0"/>
        <w:u w:color="FFFFFF"/>
        <w:lang w:val="es-ES_tradnl"/>
      </w:rPr>
    </w:lvl>
  </w:abstractNum>
  <w:abstractNum w:abstractNumId="1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73746"/>
    <w:multiLevelType w:val="multilevel"/>
    <w:tmpl w:val="09404ADE"/>
    <w:lvl w:ilvl="0">
      <w:start w:val="1"/>
      <w:numFmt w:val="lowerLetter"/>
      <w:lvlText w:val="%1)"/>
      <w:lvlJc w:val="left"/>
      <w:pPr>
        <w:ind w:left="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72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44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16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88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60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32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04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760" w:firstLine="6120"/>
      </w:pPr>
      <w:rPr>
        <w:u w:val="none"/>
      </w:rPr>
    </w:lvl>
  </w:abstractNum>
  <w:num w:numId="1" w16cid:durableId="228804923">
    <w:abstractNumId w:val="1"/>
  </w:num>
  <w:num w:numId="2" w16cid:durableId="1747535874">
    <w:abstractNumId w:val="0"/>
  </w:num>
  <w:num w:numId="3" w16cid:durableId="330762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330"/>
    <w:rsid w:val="00066685"/>
    <w:rsid w:val="00157D4D"/>
    <w:rsid w:val="001942D1"/>
    <w:rsid w:val="00327D6D"/>
    <w:rsid w:val="00376E1E"/>
    <w:rsid w:val="00607811"/>
    <w:rsid w:val="009E3F36"/>
    <w:rsid w:val="00C53FC4"/>
    <w:rsid w:val="00CE7568"/>
    <w:rsid w:val="00DF5330"/>
    <w:rsid w:val="00ED01BF"/>
    <w:rsid w:val="00F26506"/>
    <w:rsid w:val="00F4093F"/>
    <w:rsid w:val="00FD29FD"/>
    <w:rsid w:val="58DA1804"/>
    <w:rsid w:val="5FB4D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7CAD0FC2"/>
  <w15:docId w15:val="{C2229B6E-1CF2-4381-BBAF-BC300F24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2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40"/>
      <w:jc w:val="center"/>
      <w:outlineLvl w:val="0"/>
    </w:pPr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40" w:after="0"/>
      <w:jc w:val="center"/>
      <w:outlineLvl w:val="1"/>
    </w:pPr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20" w:after="0"/>
      <w:jc w:val="center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0"/>
      <w:jc w:val="center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i/>
      <w:iCs/>
      <w:color w:val="1481AB" w:themeColor="accent1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0"/>
      <w:contextualSpacing/>
      <w:jc w:val="center"/>
    </w:pPr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0D5672" w:themeColor="accent1" w:themeShade="80"/>
      <w:spacing w:val="-7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erenciasutil">
    <w:name w:val="Subtle Reference"/>
    <w:basedOn w:val="Fuentedeprrafopredeter"/>
    <w:uiPriority w:val="31"/>
    <w:qFormat/>
    <w:rPr>
      <w:smallCaps/>
      <w:color w:val="404040" w:themeColor="text1" w:themeTint="BF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40" w:after="240" w:line="252" w:lineRule="auto"/>
      <w:ind w:left="864" w:right="864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spacing w:before="100" w:beforeAutospacing="1" w:after="240"/>
      <w:ind w:left="864" w:right="864"/>
    </w:pPr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rFonts w:asciiTheme="majorHAnsi" w:eastAsiaTheme="majorEastAsia" w:hAnsiTheme="majorHAnsi" w:cstheme="majorBidi"/>
      <w:color w:val="1481AB" w:themeColor="accent1" w:themeShade="BF"/>
      <w:sz w:val="24"/>
      <w:szCs w:val="24"/>
    </w:rPr>
  </w:style>
  <w:style w:type="paragraph" w:styleId="Sinespaciado">
    <w:name w:val="No Spacing"/>
    <w:link w:val="SinespaciadoCar"/>
    <w:uiPriority w:val="1"/>
    <w:qFormat/>
    <w:pPr>
      <w:spacing w:after="0"/>
    </w:pPr>
  </w:style>
  <w:style w:type="character" w:styleId="Ttulodellibro">
    <w:name w:val="Book Title"/>
    <w:basedOn w:val="Fuentedeprrafopredeter"/>
    <w:uiPriority w:val="33"/>
    <w:qFormat/>
    <w:rPr>
      <w:b/>
      <w:bCs/>
      <w:smallCaps/>
    </w:rPr>
  </w:style>
  <w:style w:type="paragraph" w:styleId="Descripcin">
    <w:name w:val="caption"/>
    <w:basedOn w:val="Normal"/>
    <w:next w:val="Normal"/>
    <w:uiPriority w:val="35"/>
    <w:semiHidden/>
    <w:unhideWhenUsed/>
    <w:qFormat/>
    <w:rPr>
      <w:b/>
      <w:bCs/>
      <w:color w:val="404040" w:themeColor="text1" w:themeTint="BF"/>
      <w:sz w:val="20"/>
      <w:szCs w:val="20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u w:val="single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table" w:styleId="Tablaconcuadrcula">
    <w:name w:val="Table Grid"/>
    <w:basedOn w:val="Tablanormal"/>
    <w:uiPriority w:val="39"/>
    <w:rsid w:val="00DF5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7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7D6D"/>
  </w:style>
  <w:style w:type="paragraph" w:styleId="Piedepgina">
    <w:name w:val="footer"/>
    <w:basedOn w:val="Normal"/>
    <w:link w:val="PiedepginaCar"/>
    <w:uiPriority w:val="99"/>
    <w:unhideWhenUsed/>
    <w:rsid w:val="00327D6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7D6D"/>
  </w:style>
  <w:style w:type="paragraph" w:customStyle="1" w:styleId="Cuerpo">
    <w:name w:val="Cuerpo"/>
    <w:rsid w:val="006078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sz w:val="22"/>
      <w:szCs w:val="22"/>
      <w:bdr w:val="nil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spinosa\AppData\Roaming\Microsoft\Plantillas\Dise&#241;o%20de%20flujo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orbel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71013b74-8d76-4286-9854-1c967c63d6ea">NC27WN7QDMQ6-1213215567-72640</_dlc_DocId>
    <_dlc_DocIdUrl xmlns="71013b74-8d76-4286-9854-1c967c63d6ea">
      <Url>https://sena4.sharepoint.com/teams/det/_layouts/15/DocIdRedir.aspx?ID=NC27WN7QDMQ6-1213215567-72640</Url>
      <Description>NC27WN7QDMQ6-1213215567-72640</Description>
    </_dlc_DocIdUrl>
    <SharedWithUsers xmlns="71013b74-8d76-4286-9854-1c967c63d6ea">
      <UserInfo>
        <DisplayName>Martha Janeth Alvis Cuy</DisplayName>
        <AccountId>222</AccountId>
        <AccountType/>
      </UserInfo>
      <UserInfo>
        <DisplayName>Alvaro Enciso Prieto</DisplayName>
        <AccountId>1455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F33B767A48804E99F2B22B0453E367" ma:contentTypeVersion="14" ma:contentTypeDescription="Crear nuevo documento." ma:contentTypeScope="" ma:versionID="25edfec0579ffe0c9fe658448ab45d6b">
  <xsd:schema xmlns:xsd="http://www.w3.org/2001/XMLSchema" xmlns:xs="http://www.w3.org/2001/XMLSchema" xmlns:p="http://schemas.microsoft.com/office/2006/metadata/properties" xmlns:ns1="http://schemas.microsoft.com/sharepoint/v3" xmlns:ns2="71013b74-8d76-4286-9854-1c967c63d6ea" xmlns:ns3="753d2b70-ea01-4c4d-98d7-6f3a087cc4f5" targetNamespace="http://schemas.microsoft.com/office/2006/metadata/properties" ma:root="true" ma:fieldsID="0ea787e7259295e64604d71902be4f97" ns1:_="" ns2:_="" ns3:_="">
    <xsd:import namespace="http://schemas.microsoft.com/sharepoint/v3"/>
    <xsd:import namespace="71013b74-8d76-4286-9854-1c967c63d6ea"/>
    <xsd:import namespace="753d2b70-ea01-4c4d-98d7-6f3a087cc4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13b74-8d76-4286-9854-1c967c63d6e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d2b70-ea01-4c4d-98d7-6f3a087cc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0B79F54-4879-4433-A100-81E65F23A0D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013b74-8d76-4286-9854-1c967c63d6ea"/>
  </ds:schemaRefs>
</ds:datastoreItem>
</file>

<file path=customXml/itemProps2.xml><?xml version="1.0" encoding="utf-8"?>
<ds:datastoreItem xmlns:ds="http://schemas.openxmlformats.org/officeDocument/2006/customXml" ds:itemID="{B80FD16E-6A0C-4B3D-B06B-DD6402BAF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ADE31-699A-4569-8CBA-5528E1315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013b74-8d76-4286-9854-1c967c63d6ea"/>
    <ds:schemaRef ds:uri="753d2b70-ea01-4c4d-98d7-6f3a087cc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45AB38-BFE2-4AF7-9CDF-875F0C7A0FC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de flujo.dotx</Template>
  <TotalTime>41</TotalTime>
  <Pages>2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Andrea Espinosa</dc:creator>
  <cp:keywords/>
  <cp:lastModifiedBy>GLADYS V</cp:lastModifiedBy>
  <cp:revision>6</cp:revision>
  <dcterms:created xsi:type="dcterms:W3CDTF">2017-02-10T19:32:00Z</dcterms:created>
  <dcterms:modified xsi:type="dcterms:W3CDTF">2023-02-21T21:15:00Z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TC037500379991</vt:lpwstr>
  </property>
  <property fmtid="{D5CDD505-2E9C-101B-9397-08002B2CF9AE}" pid="3" name="ContentTypeId">
    <vt:lpwstr>0x01010003F33B767A48804E99F2B22B0453E367</vt:lpwstr>
  </property>
  <property fmtid="{D5CDD505-2E9C-101B-9397-08002B2CF9AE}" pid="4" name="_dlc_DocIdItemGuid">
    <vt:lpwstr>2bb05201-4e46-41b4-911c-c207a9090410</vt:lpwstr>
  </property>
</Properties>
</file>